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6C" w:rsidRPr="0003606C" w:rsidRDefault="0003606C" w:rsidP="000360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5"/>
          <w:szCs w:val="21"/>
          <w:lang w:eastAsia="es-ES"/>
        </w:rPr>
      </w:pPr>
      <w:r w:rsidRPr="0003606C">
        <w:rPr>
          <w:rFonts w:ascii="Arial-BoldMT" w:hAnsi="Arial-BoldMT" w:cs="Arial-BoldMT"/>
          <w:b/>
          <w:bCs/>
          <w:sz w:val="25"/>
          <w:szCs w:val="21"/>
          <w:lang w:eastAsia="es-ES"/>
        </w:rPr>
        <w:t>ANEXO X</w:t>
      </w: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5"/>
          <w:szCs w:val="21"/>
          <w:lang w:eastAsia="es-ES"/>
        </w:rPr>
      </w:pPr>
      <w:r w:rsidRPr="0003606C">
        <w:rPr>
          <w:rFonts w:ascii="Arial-BoldMT" w:hAnsi="Arial-BoldMT" w:cs="Arial-BoldMT"/>
          <w:b/>
          <w:bCs/>
          <w:sz w:val="25"/>
          <w:szCs w:val="21"/>
          <w:lang w:eastAsia="es-ES"/>
        </w:rPr>
        <w:t>SOLICITUD DE EXENCIÓN DE LA FORMACIÓN EN EMPRESA U ORGANISMO EQUIPARADO</w:t>
      </w:r>
    </w:p>
    <w:p w:rsidR="0003606C" w:rsidRPr="0003606C" w:rsidRDefault="0003606C" w:rsidP="000360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5"/>
          <w:szCs w:val="21"/>
          <w:lang w:eastAsia="es-ES"/>
        </w:rPr>
      </w:pPr>
    </w:p>
    <w:p w:rsidR="0003606C" w:rsidRDefault="0003606C" w:rsidP="006C1E9A">
      <w:pPr>
        <w:autoSpaceDE w:val="0"/>
        <w:autoSpaceDN w:val="0"/>
        <w:adjustRightInd w:val="0"/>
        <w:spacing w:after="0" w:line="48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D/Dª……………………………………………………………, con D.N.I.: …………………………</w:t>
      </w:r>
    </w:p>
    <w:p w:rsidR="0003606C" w:rsidRDefault="0003606C" w:rsidP="006C1E9A">
      <w:pPr>
        <w:autoSpaceDE w:val="0"/>
        <w:autoSpaceDN w:val="0"/>
        <w:adjustRightInd w:val="0"/>
        <w:spacing w:after="0" w:line="48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Domicilio: ……………………………………………………………………………………………….</w:t>
      </w:r>
    </w:p>
    <w:p w:rsidR="0003606C" w:rsidRDefault="0003606C" w:rsidP="006C1E9A">
      <w:pPr>
        <w:autoSpaceDE w:val="0"/>
        <w:autoSpaceDN w:val="0"/>
        <w:adjustRightInd w:val="0"/>
        <w:spacing w:after="0" w:line="48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Teléfono: ……………………………… Población: …………………………………………………</w:t>
      </w:r>
    </w:p>
    <w:p w:rsidR="0003606C" w:rsidRDefault="0003606C" w:rsidP="006C1E9A">
      <w:pPr>
        <w:autoSpaceDE w:val="0"/>
        <w:autoSpaceDN w:val="0"/>
        <w:adjustRightInd w:val="0"/>
        <w:spacing w:after="0" w:line="48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Código postal: ……….... Provincia: ………… Email: ………………………………....................</w:t>
      </w: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SOLICITA:</w:t>
      </w:r>
    </w:p>
    <w:p w:rsidR="006C1E9A" w:rsidRDefault="006C1E9A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La exención de la formación en empresa u organismo equiparado.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A tal efecto presenta la siguiente documentación establecida en el punto 3 del artículo 22 de</w:t>
      </w:r>
      <w:r>
        <w:rPr>
          <w:rFonts w:ascii="ArialMT" w:hAnsi="ArialMT" w:cs="ArialMT"/>
          <w:sz w:val="21"/>
          <w:szCs w:val="21"/>
          <w:lang w:eastAsia="es-ES"/>
        </w:rPr>
        <w:t xml:space="preserve"> </w:t>
      </w:r>
      <w:r>
        <w:rPr>
          <w:rFonts w:ascii="ArialMT" w:hAnsi="ArialMT" w:cs="ArialMT"/>
          <w:sz w:val="21"/>
          <w:szCs w:val="21"/>
          <w:lang w:eastAsia="es-ES"/>
        </w:rPr>
        <w:t>la Orden de 28 de noviembre de 2024, de la Consejería de Educación, Cultura y Deportes,</w:t>
      </w:r>
      <w:r>
        <w:rPr>
          <w:rFonts w:ascii="ArialMT" w:hAnsi="ArialMT" w:cs="ArialMT"/>
          <w:sz w:val="21"/>
          <w:szCs w:val="21"/>
          <w:lang w:eastAsia="es-ES"/>
        </w:rPr>
        <w:t xml:space="preserve"> </w:t>
      </w:r>
      <w:r>
        <w:rPr>
          <w:rFonts w:ascii="ArialMT" w:hAnsi="ArialMT" w:cs="ArialMT"/>
          <w:sz w:val="21"/>
          <w:szCs w:val="21"/>
          <w:lang w:eastAsia="es-ES"/>
        </w:rPr>
        <w:t>por la que se regula la evaluación, promoción, titulación y certificación académica del</w:t>
      </w:r>
      <w:r>
        <w:rPr>
          <w:rFonts w:ascii="ArialMT" w:hAnsi="ArialMT" w:cs="ArialMT"/>
          <w:sz w:val="21"/>
          <w:szCs w:val="21"/>
          <w:lang w:eastAsia="es-ES"/>
        </w:rPr>
        <w:t xml:space="preserve"> </w:t>
      </w:r>
      <w:r>
        <w:rPr>
          <w:rFonts w:ascii="ArialMT" w:hAnsi="ArialMT" w:cs="ArialMT"/>
          <w:sz w:val="21"/>
          <w:szCs w:val="21"/>
          <w:lang w:eastAsia="es-ES"/>
        </w:rPr>
        <w:t>alumnado</w:t>
      </w:r>
      <w:r>
        <w:rPr>
          <w:rFonts w:ascii="ArialMT" w:hAnsi="ArialMT" w:cs="ArialMT"/>
          <w:sz w:val="21"/>
          <w:szCs w:val="21"/>
          <w:lang w:eastAsia="es-ES"/>
        </w:rPr>
        <w:t xml:space="preserve"> </w:t>
      </w:r>
      <w:r>
        <w:rPr>
          <w:rFonts w:ascii="ArialMT" w:hAnsi="ArialMT" w:cs="ArialMT"/>
          <w:sz w:val="21"/>
          <w:szCs w:val="21"/>
          <w:lang w:eastAsia="es-ES"/>
        </w:rPr>
        <w:t>matriculado en los grados D y E de Formación Profesional en Castilla-La Mancha: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…………………………………………………………………………………………………………</w:t>
      </w:r>
      <w:r>
        <w:rPr>
          <w:rFonts w:ascii="ArialMT" w:hAnsi="ArialMT" w:cs="ArialMT"/>
          <w:sz w:val="21"/>
          <w:szCs w:val="21"/>
          <w:lang w:eastAsia="es-ES"/>
        </w:rPr>
        <w:t>….</w:t>
      </w:r>
      <w:r>
        <w:rPr>
          <w:rFonts w:ascii="ArialMT" w:hAnsi="ArialMT" w:cs="ArialMT"/>
          <w:sz w:val="21"/>
          <w:szCs w:val="21"/>
          <w:lang w:eastAsia="es-ES"/>
        </w:rPr>
        <w:t>…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……………………………………………………………………………………………………</w:t>
      </w:r>
      <w:r>
        <w:rPr>
          <w:rFonts w:ascii="ArialMT" w:hAnsi="ArialMT" w:cs="ArialMT"/>
          <w:sz w:val="21"/>
          <w:szCs w:val="21"/>
          <w:lang w:eastAsia="es-ES"/>
        </w:rPr>
        <w:t>….</w:t>
      </w:r>
      <w:r>
        <w:rPr>
          <w:rFonts w:ascii="ArialMT" w:hAnsi="ArialMT" w:cs="ArialMT"/>
          <w:sz w:val="21"/>
          <w:szCs w:val="21"/>
          <w:lang w:eastAsia="es-ES"/>
        </w:rPr>
        <w:t>………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………………....................................................................................................................</w:t>
      </w:r>
      <w:r>
        <w:rPr>
          <w:rFonts w:ascii="ArialMT" w:hAnsi="ArialMT" w:cs="ArialMT"/>
          <w:sz w:val="21"/>
          <w:szCs w:val="21"/>
          <w:lang w:eastAsia="es-ES"/>
        </w:rPr>
        <w:t>.......</w:t>
      </w:r>
      <w:r>
        <w:rPr>
          <w:rFonts w:ascii="ArialMT" w:hAnsi="ArialMT" w:cs="ArialMT"/>
          <w:sz w:val="21"/>
          <w:szCs w:val="21"/>
          <w:lang w:eastAsia="es-ES"/>
        </w:rPr>
        <w:t>........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..…………………………………………………………………………………………………</w:t>
      </w:r>
      <w:r>
        <w:rPr>
          <w:rFonts w:ascii="ArialMT" w:hAnsi="ArialMT" w:cs="ArialMT"/>
          <w:sz w:val="21"/>
          <w:szCs w:val="21"/>
          <w:lang w:eastAsia="es-ES"/>
        </w:rPr>
        <w:t>……</w:t>
      </w:r>
      <w:r>
        <w:rPr>
          <w:rFonts w:ascii="ArialMT" w:hAnsi="ArialMT" w:cs="ArialMT"/>
          <w:sz w:val="21"/>
          <w:szCs w:val="21"/>
          <w:lang w:eastAsia="es-ES"/>
        </w:rPr>
        <w:t>……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………………………………………………………………………………</w:t>
      </w:r>
      <w:r>
        <w:rPr>
          <w:rFonts w:ascii="ArialMT" w:hAnsi="ArialMT" w:cs="ArialMT"/>
          <w:sz w:val="21"/>
          <w:szCs w:val="21"/>
          <w:lang w:eastAsia="es-ES"/>
        </w:rPr>
        <w:t>….</w:t>
      </w:r>
      <w:r>
        <w:rPr>
          <w:rFonts w:ascii="ArialMT" w:hAnsi="ArialMT" w:cs="ArialMT"/>
          <w:sz w:val="21"/>
          <w:szCs w:val="21"/>
          <w:lang w:eastAsia="es-ES"/>
        </w:rPr>
        <w:t>……………………………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……………………………………………………………………………………………</w:t>
      </w:r>
      <w:r>
        <w:rPr>
          <w:rFonts w:ascii="ArialMT" w:hAnsi="ArialMT" w:cs="ArialMT"/>
          <w:sz w:val="21"/>
          <w:szCs w:val="21"/>
          <w:lang w:eastAsia="es-ES"/>
        </w:rPr>
        <w:t>….</w:t>
      </w:r>
      <w:r>
        <w:rPr>
          <w:rFonts w:ascii="ArialMT" w:hAnsi="ArialMT" w:cs="ArialMT"/>
          <w:sz w:val="21"/>
          <w:szCs w:val="21"/>
          <w:lang w:eastAsia="es-ES"/>
        </w:rPr>
        <w:t>………………</w:t>
      </w:r>
    </w:p>
    <w:p w:rsidR="0003606C" w:rsidRDefault="0003606C" w:rsidP="0003606C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sz w:val="21"/>
          <w:szCs w:val="21"/>
          <w:lang w:eastAsia="es-ES"/>
        </w:rPr>
      </w:pPr>
      <w:bookmarkStart w:id="0" w:name="_GoBack"/>
      <w:bookmarkEnd w:id="0"/>
      <w:r>
        <w:rPr>
          <w:rFonts w:ascii="ArialMT" w:hAnsi="ArialMT" w:cs="ArialMT"/>
          <w:sz w:val="21"/>
          <w:szCs w:val="21"/>
          <w:lang w:eastAsia="es-ES"/>
        </w:rPr>
        <w:t>…………………................................................................................................................</w:t>
      </w:r>
      <w:r>
        <w:rPr>
          <w:rFonts w:ascii="ArialMT" w:hAnsi="ArialMT" w:cs="ArialMT"/>
          <w:sz w:val="21"/>
          <w:szCs w:val="21"/>
          <w:lang w:eastAsia="es-ES"/>
        </w:rPr>
        <w:t>.........</w:t>
      </w:r>
      <w:r>
        <w:rPr>
          <w:rFonts w:ascii="ArialMT" w:hAnsi="ArialMT" w:cs="ArialMT"/>
          <w:sz w:val="21"/>
          <w:szCs w:val="21"/>
          <w:lang w:eastAsia="es-ES"/>
        </w:rPr>
        <w:t>...</w:t>
      </w:r>
      <w:r>
        <w:rPr>
          <w:rFonts w:ascii="ArialMT" w:hAnsi="ArialMT" w:cs="ArialMT"/>
          <w:sz w:val="21"/>
          <w:szCs w:val="21"/>
          <w:lang w:eastAsia="es-ES"/>
        </w:rPr>
        <w:t>...</w:t>
      </w: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En …………………</w:t>
      </w:r>
      <w:proofErr w:type="gramStart"/>
      <w:r>
        <w:rPr>
          <w:rFonts w:ascii="ArialMT" w:hAnsi="ArialMT" w:cs="ArialMT"/>
          <w:sz w:val="21"/>
          <w:szCs w:val="21"/>
          <w:lang w:eastAsia="es-ES"/>
        </w:rPr>
        <w:t>…….</w:t>
      </w:r>
      <w:proofErr w:type="gramEnd"/>
      <w:r>
        <w:rPr>
          <w:rFonts w:ascii="ArialMT" w:hAnsi="ArialMT" w:cs="ArialMT"/>
          <w:sz w:val="21"/>
          <w:szCs w:val="21"/>
          <w:lang w:eastAsia="es-ES"/>
        </w:rPr>
        <w:t xml:space="preserve">.… a </w:t>
      </w:r>
      <w:proofErr w:type="gramStart"/>
      <w:r>
        <w:rPr>
          <w:rFonts w:ascii="ArialMT" w:hAnsi="ArialMT" w:cs="ArialMT"/>
          <w:sz w:val="21"/>
          <w:szCs w:val="21"/>
          <w:lang w:eastAsia="es-ES"/>
        </w:rPr>
        <w:t>…….</w:t>
      </w:r>
      <w:proofErr w:type="gramEnd"/>
      <w:r>
        <w:rPr>
          <w:rFonts w:ascii="ArialMT" w:hAnsi="ArialMT" w:cs="ArialMT"/>
          <w:sz w:val="21"/>
          <w:szCs w:val="21"/>
          <w:lang w:eastAsia="es-ES"/>
        </w:rPr>
        <w:t>de……………………….de 20…...</w:t>
      </w: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</w:p>
    <w:p w:rsidR="0003606C" w:rsidRDefault="0003606C" w:rsidP="0003606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eastAsia="es-ES"/>
        </w:rPr>
      </w:pPr>
      <w:r>
        <w:rPr>
          <w:rFonts w:ascii="ArialMT" w:hAnsi="ArialMT" w:cs="ArialMT"/>
          <w:sz w:val="21"/>
          <w:szCs w:val="21"/>
          <w:lang w:eastAsia="es-ES"/>
        </w:rPr>
        <w:t>Fdo. El/La alumno/</w:t>
      </w:r>
      <w:proofErr w:type="gramStart"/>
      <w:r>
        <w:rPr>
          <w:rFonts w:ascii="ArialMT" w:hAnsi="ArialMT" w:cs="ArialMT"/>
          <w:sz w:val="21"/>
          <w:szCs w:val="21"/>
          <w:lang w:eastAsia="es-ES"/>
        </w:rPr>
        <w:t>a:…</w:t>
      </w:r>
      <w:proofErr w:type="gramEnd"/>
      <w:r>
        <w:rPr>
          <w:rFonts w:ascii="ArialMT" w:hAnsi="ArialMT" w:cs="ArialMT"/>
          <w:sz w:val="21"/>
          <w:szCs w:val="21"/>
          <w:lang w:eastAsia="es-ES"/>
        </w:rPr>
        <w:t>………………………..</w:t>
      </w:r>
    </w:p>
    <w:p w:rsidR="0003606C" w:rsidRDefault="0003606C" w:rsidP="0003606C">
      <w:pPr>
        <w:rPr>
          <w:rFonts w:ascii="ArialMT" w:hAnsi="ArialMT" w:cs="ArialMT"/>
          <w:sz w:val="21"/>
          <w:szCs w:val="21"/>
          <w:lang w:eastAsia="es-ES"/>
        </w:rPr>
      </w:pPr>
    </w:p>
    <w:p w:rsidR="00995207" w:rsidRPr="000962A4" w:rsidRDefault="0003606C" w:rsidP="000962A4">
      <w:pPr>
        <w:rPr>
          <w:rFonts w:ascii="Arial" w:hAnsi="Arial" w:cs="Arial"/>
          <w:u w:val="single"/>
        </w:rPr>
      </w:pPr>
      <w:r>
        <w:rPr>
          <w:rFonts w:ascii="ArialMT" w:hAnsi="ArialMT" w:cs="ArialMT"/>
          <w:sz w:val="21"/>
          <w:szCs w:val="21"/>
          <w:lang w:eastAsia="es-ES"/>
        </w:rPr>
        <w:t>DIRECTOR</w:t>
      </w:r>
      <w:r>
        <w:rPr>
          <w:rFonts w:ascii="ArialMT" w:hAnsi="ArialMT" w:cs="ArialMT"/>
          <w:sz w:val="21"/>
          <w:szCs w:val="21"/>
          <w:lang w:eastAsia="es-ES"/>
        </w:rPr>
        <w:t xml:space="preserve"> DEL</w:t>
      </w:r>
      <w:r>
        <w:rPr>
          <w:rFonts w:ascii="ArialMT" w:hAnsi="ArialMT" w:cs="ArialMT"/>
          <w:sz w:val="21"/>
          <w:szCs w:val="21"/>
          <w:lang w:eastAsia="es-ES"/>
        </w:rPr>
        <w:t xml:space="preserve"> IES ATENEA (CIUDAD REAL)</w:t>
      </w:r>
    </w:p>
    <w:sectPr w:rsidR="00995207" w:rsidRPr="000962A4" w:rsidSect="0003606C">
      <w:headerReference w:type="default" r:id="rId8"/>
      <w:footerReference w:type="default" r:id="rId9"/>
      <w:pgSz w:w="11906" w:h="16838"/>
      <w:pgMar w:top="1163" w:right="1700" w:bottom="1440" w:left="1276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46" w:rsidRDefault="00A43A46" w:rsidP="00997CBF">
      <w:pPr>
        <w:spacing w:after="0" w:line="240" w:lineRule="auto"/>
      </w:pPr>
      <w:r>
        <w:separator/>
      </w:r>
    </w:p>
  </w:endnote>
  <w:endnote w:type="continuationSeparator" w:id="0">
    <w:p w:rsidR="00A43A46" w:rsidRDefault="00A43A46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D1A" w:rsidRDefault="003440CE" w:rsidP="00997CBF">
    <w:pPr>
      <w:pStyle w:val="Piedepgina"/>
      <w:ind w:left="-426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2657475</wp:posOffset>
              </wp:positionH>
              <wp:positionV relativeFrom="paragraph">
                <wp:posOffset>199390</wp:posOffset>
              </wp:positionV>
              <wp:extent cx="2171700" cy="619760"/>
              <wp:effectExtent l="0" t="0" r="0" b="0"/>
              <wp:wrapSquare wrapText="bothSides"/>
              <wp:docPr id="8" name="Cuadro de tex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2171700" cy="619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5195" w:rsidRDefault="00ED5195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</w:p>
                        <w:p w:rsidR="004A6D1A" w:rsidRPr="00040A16" w:rsidRDefault="00FB01FB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 xml:space="preserve">     </w:t>
                          </w:r>
                          <w:r w:rsidR="004A6D1A" w:rsidRPr="00040A1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 xml:space="preserve">Tel: </w:t>
                          </w:r>
                          <w:r w:rsidR="004A6D1A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926 254150 y 926 254154</w:t>
                          </w:r>
                        </w:p>
                        <w:p w:rsidR="004A6D1A" w:rsidRPr="00040A16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 w:rsidRPr="00040A1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13004675.ies</w:t>
                          </w:r>
                          <w:r w:rsidRPr="00040A1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@</w:t>
                          </w:r>
                          <w:r w:rsidR="00FB01FB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educastillalamancha</w:t>
                          </w:r>
                          <w:r w:rsidRPr="00040A16"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09.25pt;margin-top:15.7pt;width:171pt;height:48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" stroked="f">
              <o:lock v:ext="edit" aspectratio="t" verticies="t" text="t" shapetype="t"/>
              <v:textbox>
                <w:txbxContent>
                  <w:p w:rsidR="00ED5195" w:rsidRDefault="00ED5195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</w:p>
                  <w:p w:rsidR="004A6D1A" w:rsidRPr="00040A16" w:rsidRDefault="00FB01FB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 xml:space="preserve">     </w:t>
                    </w:r>
                    <w:r w:rsidR="004A6D1A" w:rsidRPr="00040A1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 xml:space="preserve">Tel: </w:t>
                    </w:r>
                    <w:r w:rsidR="004A6D1A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926 254150 y 926 254154</w:t>
                    </w:r>
                  </w:p>
                  <w:p w:rsidR="004A6D1A" w:rsidRPr="00040A16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 w:rsidRPr="00040A1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13004675.ies</w:t>
                    </w:r>
                    <w:r w:rsidRPr="00040A1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@</w:t>
                    </w:r>
                    <w:r w:rsidR="00FB01FB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educastillalamancha</w:t>
                    </w:r>
                    <w:r w:rsidRPr="00040A16"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.es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column">
                <wp:posOffset>5053965</wp:posOffset>
              </wp:positionH>
              <wp:positionV relativeFrom="paragraph">
                <wp:posOffset>429895</wp:posOffset>
              </wp:positionV>
              <wp:extent cx="1137920" cy="290195"/>
              <wp:effectExtent l="0" t="0" r="0" b="0"/>
              <wp:wrapSquare wrapText="bothSides"/>
              <wp:docPr id="5" name="Cuadro de tex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113792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6D1A" w:rsidRPr="00040A16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www.ies-atenea.com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97.95pt;margin-top:33.85pt;width:89.6pt;height:22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" stroked="f">
              <o:lock v:ext="edit" aspectratio="t" verticies="t" text="t" shapetype="t"/>
              <v:textbox>
                <w:txbxContent>
                  <w:p w:rsidR="004A6D1A" w:rsidRPr="00040A16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www.ies-atenea.com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5260340</wp:posOffset>
          </wp:positionH>
          <wp:positionV relativeFrom="paragraph">
            <wp:posOffset>-55880</wp:posOffset>
          </wp:positionV>
          <wp:extent cx="577215" cy="506730"/>
          <wp:effectExtent l="0" t="0" r="0" b="0"/>
          <wp:wrapNone/>
          <wp:docPr id="202" name="Imagen 8" descr="IES-At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IES-Ate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31" t="7770" r="7996" b="7098"/>
                  <a:stretch>
                    <a:fillRect/>
                  </a:stretch>
                </pic:blipFill>
                <pic:spPr bwMode="auto">
                  <a:xfrm>
                    <a:off x="0" y="0"/>
                    <a:ext cx="57721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column">
                <wp:posOffset>-404495</wp:posOffset>
              </wp:positionH>
              <wp:positionV relativeFrom="paragraph">
                <wp:posOffset>81280</wp:posOffset>
              </wp:positionV>
              <wp:extent cx="2286000" cy="7175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2286000" cy="71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6D1A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  <w:t>I.E.S. “ATENEA”</w:t>
                          </w:r>
                        </w:p>
                        <w:p w:rsidR="004A6D1A" w:rsidRPr="00040A16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7A7B7E"/>
                              <w:sz w:val="18"/>
                              <w:szCs w:val="18"/>
                            </w:rPr>
                            <w:t>Consejería de Educación, Cultura y Deportes</w:t>
                          </w:r>
                        </w:p>
                        <w:p w:rsidR="004A6D1A" w:rsidRPr="00040A16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Avenida Puente de Retama, nº 1</w:t>
                          </w:r>
                        </w:p>
                        <w:p w:rsidR="004A6D1A" w:rsidRPr="00040A16" w:rsidRDefault="004A6D1A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  <w:t>13071 – Ciudad Real (Ciudad Real)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31.85pt;margin-top:6.4pt;width:180pt;height:56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" stroked="f">
              <o:lock v:ext="edit" aspectratio="t" verticies="t" text="t" shapetype="t"/>
              <v:textbox>
                <w:txbxContent>
                  <w:p w:rsidR="004A6D1A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  <w:t>I.E.S. “ATENEA”</w:t>
                    </w:r>
                  </w:p>
                  <w:p w:rsidR="004A6D1A" w:rsidRPr="00040A16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7A7B7E"/>
                        <w:sz w:val="18"/>
                        <w:szCs w:val="18"/>
                      </w:rPr>
                      <w:t>Consejería de Educación, Cultura y Deportes</w:t>
                    </w:r>
                  </w:p>
                  <w:p w:rsidR="004A6D1A" w:rsidRPr="00040A16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Avenida Puente de Retama, nº 1</w:t>
                    </w:r>
                  </w:p>
                  <w:p w:rsidR="004A6D1A" w:rsidRPr="00040A16" w:rsidRDefault="004A6D1A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  <w:t>13071 – Ciudad Real (Ciudad Real)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31E16">
      <w:rPr>
        <w:noProof/>
        <w:color w:val="7A7B7E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4920615</wp:posOffset>
              </wp:positionH>
              <wp:positionV relativeFrom="paragraph">
                <wp:posOffset>228600</wp:posOffset>
              </wp:positionV>
              <wp:extent cx="0" cy="590550"/>
              <wp:effectExtent l="5715" t="9525" r="13335" b="9525"/>
              <wp:wrapNone/>
              <wp:docPr id="4" name="Conector rec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4707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F7FA46" id="Conector recto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" strokecolor="#747070" strokeweight=".5pt">
              <v:stroke joinstyle="miter"/>
            </v:lin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228600</wp:posOffset>
              </wp:positionV>
              <wp:extent cx="0" cy="590550"/>
              <wp:effectExtent l="9525" t="9525" r="9525" b="9525"/>
              <wp:wrapNone/>
              <wp:docPr id="3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4707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CFC170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" strokecolor="#747070" strokeweight=".5pt">
              <v:stroke joinstyle="miter"/>
            </v:line>
          </w:pict>
        </mc:Fallback>
      </mc:AlternateContent>
    </w:r>
    <w:r w:rsidRPr="00D31E16">
      <w:rPr>
        <w:noProof/>
        <w:color w:val="7A7B7E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2539365</wp:posOffset>
              </wp:positionH>
              <wp:positionV relativeFrom="paragraph">
                <wp:posOffset>238125</wp:posOffset>
              </wp:positionV>
              <wp:extent cx="0" cy="590550"/>
              <wp:effectExtent l="5715" t="9525" r="13335" b="9525"/>
              <wp:wrapNone/>
              <wp:docPr id="2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4707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7CA0B4" id="Conector recto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" strokecolor="#747070" strokeweight=".5pt">
              <v:stroke joinstyle="miter"/>
            </v:line>
          </w:pict>
        </mc:Fallback>
      </mc:AlternateContent>
    </w:r>
    <w:r w:rsidR="004A6D1A">
      <w:tab/>
    </w:r>
    <w:r w:rsidR="004A6D1A">
      <w:tab/>
    </w:r>
    <w:r w:rsidR="004A6D1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46" w:rsidRDefault="00A43A46" w:rsidP="00997CBF">
      <w:pPr>
        <w:spacing w:after="0" w:line="240" w:lineRule="auto"/>
      </w:pPr>
      <w:r>
        <w:separator/>
      </w:r>
    </w:p>
  </w:footnote>
  <w:footnote w:type="continuationSeparator" w:id="0">
    <w:p w:rsidR="00A43A46" w:rsidRDefault="00A43A46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D1A" w:rsidRDefault="003440CE" w:rsidP="00ED4E76">
    <w:pPr>
      <w:pStyle w:val="Encabezado"/>
      <w:tabs>
        <w:tab w:val="clear" w:pos="4252"/>
        <w:tab w:val="clear" w:pos="8504"/>
        <w:tab w:val="left" w:pos="4395"/>
        <w:tab w:val="left" w:pos="4965"/>
        <w:tab w:val="left" w:pos="6521"/>
      </w:tabs>
      <w:ind w:left="-709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4605655</wp:posOffset>
          </wp:positionH>
          <wp:positionV relativeFrom="paragraph">
            <wp:posOffset>116205</wp:posOffset>
          </wp:positionV>
          <wp:extent cx="1586230" cy="490855"/>
          <wp:effectExtent l="0" t="0" r="0" b="0"/>
          <wp:wrapNone/>
          <wp:docPr id="200" name="Imagen 2" descr="AT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ATE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230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4DC">
      <w:t xml:space="preserve"> </w:t>
    </w:r>
    <w:r w:rsidRPr="000E442D">
      <w:rPr>
        <w:noProof/>
        <w:lang w:eastAsia="es-ES"/>
      </w:rPr>
      <w:drawing>
        <wp:inline distT="0" distB="0" distL="0" distR="0">
          <wp:extent cx="1076325" cy="790575"/>
          <wp:effectExtent l="0" t="0" r="0" b="0"/>
          <wp:docPr id="201" name="Imagen 201" descr="logj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jun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64DC">
      <w:t xml:space="preserve">         </w:t>
    </w:r>
    <w:r w:rsidR="00ED4E76">
      <w:t xml:space="preserve">             </w:t>
    </w:r>
    <w:r w:rsidR="009564DC">
      <w:t xml:space="preserve">                   </w:t>
    </w:r>
    <w:r w:rsidR="00ED4E76">
      <w:t xml:space="preserve"> </w:t>
    </w:r>
    <w:r w:rsidR="009564DC">
      <w:t xml:space="preserve">           </w:t>
    </w:r>
    <w:r w:rsidR="00ED4E76">
      <w:t xml:space="preserve">    </w:t>
    </w:r>
    <w:r w:rsidR="004A6D1A">
      <w:tab/>
    </w:r>
    <w:r w:rsidR="00ED4E76">
      <w:tab/>
    </w:r>
    <w:r w:rsidR="00ED4E76">
      <w:tab/>
    </w:r>
  </w:p>
  <w:p w:rsidR="004A6D1A" w:rsidRPr="00040A16" w:rsidRDefault="004A6D1A" w:rsidP="00293A52">
    <w:pPr>
      <w:pStyle w:val="Encabezado"/>
      <w:tabs>
        <w:tab w:val="clear" w:pos="4252"/>
        <w:tab w:val="clear" w:pos="8504"/>
        <w:tab w:val="left" w:pos="1832"/>
        <w:tab w:val="left" w:pos="6521"/>
      </w:tabs>
      <w:ind w:left="-1134"/>
      <w:rPr>
        <w:b/>
      </w:rPr>
    </w:pPr>
    <w:r>
      <w:tab/>
    </w:r>
    <w:r w:rsidR="00293A52">
      <w:t xml:space="preserve">               </w:t>
    </w:r>
    <w:r w:rsidR="00293A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02"/>
    <w:multiLevelType w:val="hybridMultilevel"/>
    <w:tmpl w:val="0F0A5B9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73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</w:abstractNum>
  <w:abstractNum w:abstractNumId="1" w15:restartNumberingAfterBreak="0">
    <w:nsid w:val="04141E24"/>
    <w:multiLevelType w:val="hybridMultilevel"/>
    <w:tmpl w:val="E2E05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72F"/>
    <w:multiLevelType w:val="hybridMultilevel"/>
    <w:tmpl w:val="6CDA69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eb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eb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eb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F3F84"/>
    <w:multiLevelType w:val="hybridMultilevel"/>
    <w:tmpl w:val="68980DBA"/>
    <w:lvl w:ilvl="0" w:tplc="74B856F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93F35"/>
    <w:multiLevelType w:val="hybridMultilevel"/>
    <w:tmpl w:val="1FFC6AFE"/>
    <w:lvl w:ilvl="0" w:tplc="74B856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044AAD"/>
    <w:multiLevelType w:val="hybridMultilevel"/>
    <w:tmpl w:val="32CAC70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AC74D3"/>
    <w:multiLevelType w:val="hybridMultilevel"/>
    <w:tmpl w:val="8EB8B2C6"/>
    <w:lvl w:ilvl="0" w:tplc="91701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A000F">
      <w:start w:val="1"/>
      <w:numFmt w:val="decimal"/>
      <w:lvlText w:val="%2."/>
      <w:lvlJc w:val="left"/>
      <w:pPr>
        <w:ind w:left="312" w:hanging="360"/>
      </w:pPr>
      <w:rPr>
        <w:rFonts w:hint="default"/>
      </w:rPr>
    </w:lvl>
    <w:lvl w:ilvl="2" w:tplc="040A0005">
      <w:start w:val="1"/>
      <w:numFmt w:val="bullet"/>
      <w:lvlText w:val=""/>
      <w:lvlJc w:val="left"/>
      <w:pPr>
        <w:ind w:left="103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</w:abstractNum>
  <w:abstractNum w:abstractNumId="7" w15:restartNumberingAfterBreak="0">
    <w:nsid w:val="5F533FD8"/>
    <w:multiLevelType w:val="hybridMultilevel"/>
    <w:tmpl w:val="067AD668"/>
    <w:lvl w:ilvl="0" w:tplc="040A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8" w15:restartNumberingAfterBreak="0">
    <w:nsid w:val="627C7845"/>
    <w:multiLevelType w:val="hybridMultilevel"/>
    <w:tmpl w:val="ACD02F1C"/>
    <w:lvl w:ilvl="0" w:tplc="74B856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A000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6C"/>
    <w:rsid w:val="0003606C"/>
    <w:rsid w:val="00040A16"/>
    <w:rsid w:val="000962A4"/>
    <w:rsid w:val="0009767B"/>
    <w:rsid w:val="000A50F2"/>
    <w:rsid w:val="000E442D"/>
    <w:rsid w:val="000F3492"/>
    <w:rsid w:val="001002B6"/>
    <w:rsid w:val="00100487"/>
    <w:rsid w:val="001F1D26"/>
    <w:rsid w:val="002038E3"/>
    <w:rsid w:val="002467F4"/>
    <w:rsid w:val="00250F7E"/>
    <w:rsid w:val="0025131E"/>
    <w:rsid w:val="0025228F"/>
    <w:rsid w:val="00253210"/>
    <w:rsid w:val="00256E05"/>
    <w:rsid w:val="00267D67"/>
    <w:rsid w:val="00284D66"/>
    <w:rsid w:val="00293625"/>
    <w:rsid w:val="00293A52"/>
    <w:rsid w:val="00313BB2"/>
    <w:rsid w:val="003440CE"/>
    <w:rsid w:val="00374BB8"/>
    <w:rsid w:val="003B081A"/>
    <w:rsid w:val="003F7DEF"/>
    <w:rsid w:val="00471BF4"/>
    <w:rsid w:val="00472762"/>
    <w:rsid w:val="0047688B"/>
    <w:rsid w:val="004A6D1A"/>
    <w:rsid w:val="004B0381"/>
    <w:rsid w:val="004E747D"/>
    <w:rsid w:val="00506736"/>
    <w:rsid w:val="00550932"/>
    <w:rsid w:val="0057029A"/>
    <w:rsid w:val="00590846"/>
    <w:rsid w:val="005A65C4"/>
    <w:rsid w:val="005D3B5F"/>
    <w:rsid w:val="005D5E36"/>
    <w:rsid w:val="005D68EE"/>
    <w:rsid w:val="005E5D86"/>
    <w:rsid w:val="005F7BA9"/>
    <w:rsid w:val="0062189C"/>
    <w:rsid w:val="00687319"/>
    <w:rsid w:val="0069367F"/>
    <w:rsid w:val="006C1E9A"/>
    <w:rsid w:val="006E0E39"/>
    <w:rsid w:val="0070745A"/>
    <w:rsid w:val="00736953"/>
    <w:rsid w:val="00796B5E"/>
    <w:rsid w:val="007E3CB8"/>
    <w:rsid w:val="008611BC"/>
    <w:rsid w:val="00884C8A"/>
    <w:rsid w:val="00893FDA"/>
    <w:rsid w:val="008A52D7"/>
    <w:rsid w:val="008C08D4"/>
    <w:rsid w:val="008C39BD"/>
    <w:rsid w:val="008E537A"/>
    <w:rsid w:val="008E6238"/>
    <w:rsid w:val="00911249"/>
    <w:rsid w:val="00925865"/>
    <w:rsid w:val="00930B44"/>
    <w:rsid w:val="00944DD3"/>
    <w:rsid w:val="009564DC"/>
    <w:rsid w:val="00965801"/>
    <w:rsid w:val="009924ED"/>
    <w:rsid w:val="00995207"/>
    <w:rsid w:val="00997CBF"/>
    <w:rsid w:val="009D48AB"/>
    <w:rsid w:val="00A20E84"/>
    <w:rsid w:val="00A32BE8"/>
    <w:rsid w:val="00A43A46"/>
    <w:rsid w:val="00AD2CAA"/>
    <w:rsid w:val="00AF0490"/>
    <w:rsid w:val="00B23E70"/>
    <w:rsid w:val="00B40418"/>
    <w:rsid w:val="00B44FCF"/>
    <w:rsid w:val="00B45135"/>
    <w:rsid w:val="00B52D64"/>
    <w:rsid w:val="00B60B9B"/>
    <w:rsid w:val="00B71867"/>
    <w:rsid w:val="00B74AEF"/>
    <w:rsid w:val="00B7680D"/>
    <w:rsid w:val="00BB12DE"/>
    <w:rsid w:val="00BC01FC"/>
    <w:rsid w:val="00BC6474"/>
    <w:rsid w:val="00C445CF"/>
    <w:rsid w:val="00C73970"/>
    <w:rsid w:val="00C925B1"/>
    <w:rsid w:val="00CE5EF5"/>
    <w:rsid w:val="00D103A7"/>
    <w:rsid w:val="00D31C9F"/>
    <w:rsid w:val="00D31E16"/>
    <w:rsid w:val="00D933AB"/>
    <w:rsid w:val="00E148F2"/>
    <w:rsid w:val="00E95990"/>
    <w:rsid w:val="00ED4D05"/>
    <w:rsid w:val="00ED4E76"/>
    <w:rsid w:val="00ED5195"/>
    <w:rsid w:val="00F01A96"/>
    <w:rsid w:val="00F03C0F"/>
    <w:rsid w:val="00F12F38"/>
    <w:rsid w:val="00F15597"/>
    <w:rsid w:val="00F27F08"/>
    <w:rsid w:val="00FB0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F7D0C13"/>
  <w15:chartTrackingRefBased/>
  <w15:docId w15:val="{CB19E7B7-4096-4DC2-9565-F46DEC88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B44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1F1D26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5D3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QUEL\Documents\Plantillas%20personalizadas%20de%20Office\Modelo%20en%20blanc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FD6A5-BD9D-453F-B455-BF2DE30F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en blanco</Template>
  <TotalTime>8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RAQUEL</cp:lastModifiedBy>
  <cp:revision>2</cp:revision>
  <cp:lastPrinted>2018-05-23T12:21:00Z</cp:lastPrinted>
  <dcterms:created xsi:type="dcterms:W3CDTF">2026-07-03T09:11:00Z</dcterms:created>
  <dcterms:modified xsi:type="dcterms:W3CDTF">2026-07-03T09:20:00Z</dcterms:modified>
</cp:coreProperties>
</file>